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EBE" w:rsidRPr="00B253D1" w:rsidRDefault="00007EBE" w:rsidP="00B253D1">
      <w:pPr>
        <w:shd w:val="clear" w:color="auto" w:fill="FFFFFF"/>
        <w:jc w:val="center"/>
        <w:rPr>
          <w:b/>
          <w:bCs/>
        </w:rPr>
      </w:pPr>
      <w:r w:rsidRPr="00390FA1">
        <w:rPr>
          <w:b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2.5pt;height:750pt">
            <v:imagedata r:id="rId7" o:title=""/>
          </v:shape>
        </w:pict>
      </w:r>
    </w:p>
    <w:p w:rsidR="00007EBE" w:rsidRPr="00F56BB4" w:rsidRDefault="00007EBE" w:rsidP="00B7615C">
      <w:pPr>
        <w:pStyle w:val="List"/>
        <w:numPr>
          <w:ilvl w:val="1"/>
          <w:numId w:val="4"/>
        </w:numPr>
        <w:tabs>
          <w:tab w:val="left" w:pos="0"/>
          <w:tab w:val="left" w:pos="567"/>
          <w:tab w:val="num" w:pos="1418"/>
        </w:tabs>
        <w:suppressAutoHyphens w:val="0"/>
        <w:spacing w:after="0"/>
        <w:ind w:left="0" w:firstLine="0"/>
        <w:jc w:val="both"/>
        <w:rPr>
          <w:spacing w:val="-2"/>
        </w:rPr>
      </w:pPr>
      <w:r w:rsidRPr="00F56BB4">
        <w:rPr>
          <w:spacing w:val="-2"/>
        </w:rPr>
        <w:t xml:space="preserve">Совет формируется из равного количества представителей </w:t>
      </w:r>
      <w:r w:rsidRPr="00F56BB4">
        <w:t>обучающихся (старше 14 лет), их родителей (законн</w:t>
      </w:r>
      <w:r>
        <w:t>ых представителей), работников Г</w:t>
      </w:r>
      <w:r w:rsidRPr="00F56BB4">
        <w:t>БОУ. В составе Совета должно быть нечетно</w:t>
      </w:r>
      <w:r>
        <w:t>е количество членов</w:t>
      </w:r>
      <w:r w:rsidRPr="00F56BB4">
        <w:t>.</w:t>
      </w:r>
    </w:p>
    <w:p w:rsidR="00007EBE" w:rsidRPr="00F56BB4" w:rsidRDefault="00007EBE" w:rsidP="00B7615C">
      <w:pPr>
        <w:pStyle w:val="List"/>
        <w:numPr>
          <w:ilvl w:val="1"/>
          <w:numId w:val="4"/>
        </w:numPr>
        <w:tabs>
          <w:tab w:val="left" w:pos="0"/>
          <w:tab w:val="left" w:pos="567"/>
        </w:tabs>
        <w:spacing w:after="0"/>
        <w:ind w:left="0" w:firstLine="0"/>
        <w:jc w:val="both"/>
      </w:pPr>
      <w:r w:rsidRPr="00F56BB4">
        <w:t xml:space="preserve">Выборные представители обучающихся, родителей (законных представителей), работников Организации, являющиеся  членами Совета, представляют интересы субъектов образовательного процесса и принимают участие в управлении организацией.   </w:t>
      </w:r>
    </w:p>
    <w:p w:rsidR="00007EBE" w:rsidRPr="00F56BB4" w:rsidRDefault="00007EBE" w:rsidP="00B7615C">
      <w:pPr>
        <w:pStyle w:val="List"/>
        <w:numPr>
          <w:ilvl w:val="1"/>
          <w:numId w:val="4"/>
        </w:numPr>
        <w:tabs>
          <w:tab w:val="left" w:pos="0"/>
          <w:tab w:val="left" w:pos="567"/>
        </w:tabs>
        <w:spacing w:after="0"/>
        <w:ind w:left="0" w:firstLine="0"/>
        <w:jc w:val="both"/>
      </w:pPr>
      <w:r w:rsidRPr="00F56BB4">
        <w:t>Совет избирается на 2 года. Представители обучающихся и родителей избираются на собраниях по параллелям кла</w:t>
      </w:r>
      <w:r>
        <w:t>ссов. Представители работников Г</w:t>
      </w:r>
      <w:r w:rsidRPr="00F56BB4">
        <w:t>БОУ избираются на общем собрании работников организации. Любой член Совета может выйти из состава Совета по письменному заявлению. На освободившееся место избирается новый представитель.</w:t>
      </w:r>
    </w:p>
    <w:p w:rsidR="00007EBE" w:rsidRPr="00F56BB4" w:rsidRDefault="00007EBE" w:rsidP="00B7615C">
      <w:pPr>
        <w:numPr>
          <w:ilvl w:val="1"/>
          <w:numId w:val="4"/>
        </w:numPr>
        <w:tabs>
          <w:tab w:val="left" w:pos="567"/>
          <w:tab w:val="left" w:pos="720"/>
        </w:tabs>
        <w:ind w:left="0" w:firstLine="0"/>
        <w:jc w:val="both"/>
      </w:pPr>
      <w:r w:rsidRPr="00F56BB4">
        <w:t>Совет на первом заседании избирает из своего состава председателя, который руководит работой Совета, проводит его заседания и подписывает решения.</w:t>
      </w:r>
    </w:p>
    <w:p w:rsidR="00007EBE" w:rsidRDefault="00007EBE" w:rsidP="00B7615C">
      <w:pPr>
        <w:pStyle w:val="List"/>
        <w:numPr>
          <w:ilvl w:val="1"/>
          <w:numId w:val="4"/>
        </w:numPr>
        <w:tabs>
          <w:tab w:val="left" w:pos="0"/>
          <w:tab w:val="left" w:pos="567"/>
        </w:tabs>
        <w:spacing w:after="0"/>
        <w:ind w:left="0" w:firstLine="0"/>
        <w:jc w:val="both"/>
      </w:pPr>
      <w:r w:rsidRPr="00F56BB4">
        <w:t>Представители, избранные в Совет, выполняют свои обязанности на общественных началах.</w:t>
      </w:r>
    </w:p>
    <w:p w:rsidR="00007EBE" w:rsidRPr="00F56BB4" w:rsidRDefault="00007EBE" w:rsidP="00B7615C">
      <w:pPr>
        <w:pStyle w:val="List"/>
        <w:tabs>
          <w:tab w:val="left" w:pos="0"/>
          <w:tab w:val="left" w:pos="567"/>
        </w:tabs>
        <w:spacing w:after="0"/>
        <w:jc w:val="both"/>
      </w:pPr>
    </w:p>
    <w:p w:rsidR="00007EBE" w:rsidRPr="00F56BB4" w:rsidRDefault="00007EBE" w:rsidP="00B7615C">
      <w:pPr>
        <w:shd w:val="clear" w:color="auto" w:fill="FFFFFF"/>
        <w:jc w:val="center"/>
      </w:pPr>
      <w:r w:rsidRPr="00F56BB4">
        <w:rPr>
          <w:b/>
          <w:bCs/>
        </w:rPr>
        <w:t xml:space="preserve">4. ОРГАНИЗАЦИЯ ДЕЯТЕЛЬНОСТИ СОВЕТА </w:t>
      </w:r>
      <w:r>
        <w:rPr>
          <w:b/>
          <w:bCs/>
        </w:rPr>
        <w:t>УЧРЕЖДЕНИЯ</w:t>
      </w:r>
      <w:r w:rsidRPr="00F56BB4">
        <w:rPr>
          <w:b/>
          <w:bCs/>
        </w:rPr>
        <w:t>.</w:t>
      </w:r>
    </w:p>
    <w:p w:rsidR="00007EBE" w:rsidRPr="00F56BB4" w:rsidRDefault="00007EBE" w:rsidP="00B7615C">
      <w:pPr>
        <w:shd w:val="clear" w:color="auto" w:fill="FFFFFF"/>
        <w:tabs>
          <w:tab w:val="left" w:pos="567"/>
        </w:tabs>
        <w:jc w:val="both"/>
      </w:pPr>
      <w:r w:rsidRPr="00F56BB4">
        <w:t>4.1. Основные положения, касающиеся порядка и условий деятельности Совета, определяются Уставом школы. Вопросы порядка работы Совета, не урегулированные Уставом, определяются регламентом Совета, принимаемым им самостоятельно.</w:t>
      </w:r>
    </w:p>
    <w:p w:rsidR="00007EBE" w:rsidRPr="00F56BB4" w:rsidRDefault="00007EBE" w:rsidP="00B7615C">
      <w:pPr>
        <w:shd w:val="clear" w:color="auto" w:fill="FFFFFF"/>
        <w:tabs>
          <w:tab w:val="left" w:pos="567"/>
        </w:tabs>
        <w:jc w:val="both"/>
      </w:pPr>
      <w:r w:rsidRPr="00F56BB4">
        <w:t>4.2. Организационной формой работы Совета являются заседания, которые проводятся по мере необходимости, но не реже 2 раз в год.</w:t>
      </w:r>
    </w:p>
    <w:p w:rsidR="00007EBE" w:rsidRPr="00F56BB4" w:rsidRDefault="00007EBE" w:rsidP="00B7615C">
      <w:pPr>
        <w:shd w:val="clear" w:color="auto" w:fill="FFFFFF"/>
        <w:tabs>
          <w:tab w:val="left" w:pos="567"/>
        </w:tabs>
        <w:jc w:val="both"/>
      </w:pPr>
      <w:r w:rsidRPr="00F56BB4">
        <w:t>4.3. Заседания Совета созываются председателем Совета, а в его отсутствие — заместителем председателя. Правом созыва заседания Совета обладает также директор школы.</w:t>
      </w:r>
    </w:p>
    <w:p w:rsidR="00007EBE" w:rsidRPr="00F56BB4" w:rsidRDefault="00007EBE" w:rsidP="00B7615C">
      <w:pPr>
        <w:shd w:val="clear" w:color="auto" w:fill="FFFFFF"/>
        <w:tabs>
          <w:tab w:val="left" w:pos="567"/>
        </w:tabs>
        <w:jc w:val="both"/>
      </w:pPr>
      <w:r w:rsidRPr="00F56BB4">
        <w:t>4.4. На заседании может быть решен любой вопрос, отнесенный к компетенции Совета.</w:t>
      </w:r>
    </w:p>
    <w:p w:rsidR="00007EBE" w:rsidRPr="00F56BB4" w:rsidRDefault="00007EBE" w:rsidP="00B7615C">
      <w:pPr>
        <w:shd w:val="clear" w:color="auto" w:fill="FFFFFF"/>
        <w:tabs>
          <w:tab w:val="left" w:pos="567"/>
        </w:tabs>
        <w:jc w:val="both"/>
      </w:pPr>
      <w:r w:rsidRPr="00F56BB4">
        <w:t>4.5. Первое заседание Совета созывается директором школы не позднее чем через месяц после его формирования. На первом заседании Совета, в частности, избираются председатель и секретарь Совета, при необходимости заместитель (заместители) председателя Совета. Председатель Совета не может избираться из числа обучающихся.</w:t>
      </w:r>
    </w:p>
    <w:p w:rsidR="00007EBE" w:rsidRPr="00F56BB4" w:rsidRDefault="00007EBE" w:rsidP="00B7615C">
      <w:pPr>
        <w:shd w:val="clear" w:color="auto" w:fill="FFFFFF"/>
        <w:tabs>
          <w:tab w:val="left" w:pos="567"/>
        </w:tabs>
        <w:jc w:val="both"/>
      </w:pPr>
      <w:r w:rsidRPr="00F56BB4">
        <w:t>4.6. Планирование работы Совета осуществляется в порядке, определенном регламентом Совета. Регламент Совета должен быть принят не позднее, чем на втором его заседании.</w:t>
      </w:r>
    </w:p>
    <w:p w:rsidR="00007EBE" w:rsidRPr="00F56BB4" w:rsidRDefault="00007EBE" w:rsidP="00B7615C">
      <w:pPr>
        <w:shd w:val="clear" w:color="auto" w:fill="FFFFFF"/>
        <w:tabs>
          <w:tab w:val="left" w:pos="567"/>
        </w:tabs>
        <w:jc w:val="both"/>
      </w:pPr>
      <w:r w:rsidRPr="00F56BB4">
        <w:t>4.7. Совет имеет право для подготовки материалов к заседаниям Совета, выработки проектов его решений в период между заседаниями, создавать постоянные и временные комиссии Совета. Совет определяет структуру, количество членов в комиссиях, назначает из числа членов Совета их председателя, утверждает задачи, функции, персональный состав и регламент работы комиссий. В комиссии могут входить, с их согласия, любые лица, которых Совет сочтет необходимыми привлечь для обеспечения эффективной работы комиссии. Руководитель  любой комиссии является членом Совета</w:t>
      </w:r>
    </w:p>
    <w:p w:rsidR="00007EBE" w:rsidRDefault="00007EBE" w:rsidP="00B7615C">
      <w:pPr>
        <w:shd w:val="clear" w:color="auto" w:fill="FFFFFF"/>
        <w:tabs>
          <w:tab w:val="left" w:pos="567"/>
        </w:tabs>
        <w:jc w:val="both"/>
      </w:pPr>
      <w:r w:rsidRPr="00F56BB4">
        <w:t xml:space="preserve">4.8. Решения Совета являются правомочными, если на его заседании присутствовало не менее двух третей состава Совета и если за принятие решения проголосовало не менее двух третей присутствующих, среди которых были равным образом представлены все три категории членов Совета. Процедура голосования определяется Советом на своем заседании. </w:t>
      </w:r>
    </w:p>
    <w:p w:rsidR="00007EBE" w:rsidRPr="00F56BB4" w:rsidRDefault="00007EBE" w:rsidP="00B7615C">
      <w:pPr>
        <w:shd w:val="clear" w:color="auto" w:fill="FFFFFF"/>
        <w:tabs>
          <w:tab w:val="left" w:pos="567"/>
        </w:tabs>
        <w:jc w:val="both"/>
      </w:pPr>
    </w:p>
    <w:p w:rsidR="00007EBE" w:rsidRPr="00F56BB4" w:rsidRDefault="00007EBE" w:rsidP="00B7615C">
      <w:pPr>
        <w:shd w:val="clear" w:color="auto" w:fill="FFFFFF"/>
        <w:jc w:val="center"/>
      </w:pPr>
      <w:r w:rsidRPr="00F56BB4">
        <w:rPr>
          <w:b/>
          <w:bCs/>
        </w:rPr>
        <w:t>5. ПРАВА И ОТВЕТС</w:t>
      </w:r>
      <w:r>
        <w:rPr>
          <w:b/>
          <w:bCs/>
        </w:rPr>
        <w:t>Т</w:t>
      </w:r>
      <w:r w:rsidRPr="00F56BB4">
        <w:rPr>
          <w:b/>
          <w:bCs/>
        </w:rPr>
        <w:t>ВЕННОСТЬ СОВЕТА И ЕГО ЧЛЕНОВ.</w:t>
      </w:r>
    </w:p>
    <w:p w:rsidR="00007EBE" w:rsidRPr="00F56BB4" w:rsidRDefault="00007EBE" w:rsidP="00B7615C">
      <w:pPr>
        <w:shd w:val="clear" w:color="auto" w:fill="FFFFFF"/>
        <w:jc w:val="both"/>
      </w:pPr>
      <w:r w:rsidRPr="00F56BB4">
        <w:t>5.1. Все решения Совета, являющиеся рекомендательными, своевременно доводятся до сведения коллектива образовательного учреждения, родителей (законных представителей), обучающихся и учредителя.</w:t>
      </w:r>
    </w:p>
    <w:p w:rsidR="00007EBE" w:rsidRPr="00F56BB4" w:rsidRDefault="00007EBE" w:rsidP="00B7615C">
      <w:pPr>
        <w:shd w:val="clear" w:color="auto" w:fill="FFFFFF"/>
        <w:jc w:val="both"/>
      </w:pPr>
      <w:r w:rsidRPr="00F56BB4">
        <w:t>5.2. Совет образовательного учреждения имеет следующие права:</w:t>
      </w:r>
    </w:p>
    <w:p w:rsidR="00007EBE" w:rsidRPr="00F56BB4" w:rsidRDefault="00007EBE" w:rsidP="00B7615C">
      <w:pPr>
        <w:numPr>
          <w:ilvl w:val="0"/>
          <w:numId w:val="5"/>
        </w:numPr>
        <w:shd w:val="clear" w:color="auto" w:fill="FFFFFF"/>
        <w:jc w:val="both"/>
      </w:pPr>
      <w:r w:rsidRPr="00F56BB4">
        <w:t xml:space="preserve">член Совета </w:t>
      </w:r>
      <w:r>
        <w:t xml:space="preserve">ГБОУ «Лаишевская школа – интернат» </w:t>
      </w:r>
      <w:r w:rsidRPr="00F56BB4">
        <w:t>может потребовать обсуждения вне плана любого вопроса, касающегося деятельности образовательного учреждения, если его предложение подержит треть членов всего состава Совета;</w:t>
      </w:r>
    </w:p>
    <w:p w:rsidR="00007EBE" w:rsidRPr="00F56BB4" w:rsidRDefault="00007EBE" w:rsidP="00B7615C">
      <w:pPr>
        <w:numPr>
          <w:ilvl w:val="0"/>
          <w:numId w:val="5"/>
        </w:numPr>
        <w:shd w:val="clear" w:color="auto" w:fill="FFFFFF"/>
        <w:jc w:val="both"/>
      </w:pPr>
      <w:r w:rsidRPr="00F56BB4">
        <w:t xml:space="preserve">предлагать директору </w:t>
      </w:r>
      <w:r>
        <w:t>ГБОУ «Лаишевская школа – интернат»</w:t>
      </w:r>
      <w:r w:rsidRPr="00F56BB4">
        <w:t xml:space="preserve">  план мероприятий по совершенствованию работы образовательного учреждения;</w:t>
      </w:r>
    </w:p>
    <w:p w:rsidR="00007EBE" w:rsidRDefault="00007EBE" w:rsidP="00B7615C">
      <w:pPr>
        <w:numPr>
          <w:ilvl w:val="0"/>
          <w:numId w:val="5"/>
        </w:numPr>
        <w:shd w:val="clear" w:color="auto" w:fill="FFFFFF"/>
        <w:jc w:val="both"/>
      </w:pPr>
      <w:r w:rsidRPr="00F56BB4">
        <w:t>участвовать в организации и проведении общеучрежденческих мероприятий воспитательного характера;</w:t>
      </w:r>
    </w:p>
    <w:p w:rsidR="00007EBE" w:rsidRPr="00F56BB4" w:rsidRDefault="00007EBE" w:rsidP="00B253D1">
      <w:pPr>
        <w:shd w:val="clear" w:color="auto" w:fill="FFFFFF"/>
        <w:ind w:left="360"/>
        <w:jc w:val="both"/>
      </w:pPr>
    </w:p>
    <w:p w:rsidR="00007EBE" w:rsidRPr="00F56BB4" w:rsidRDefault="00007EBE" w:rsidP="00B7615C">
      <w:pPr>
        <w:numPr>
          <w:ilvl w:val="0"/>
          <w:numId w:val="5"/>
        </w:numPr>
        <w:shd w:val="clear" w:color="auto" w:fill="FFFFFF"/>
        <w:jc w:val="both"/>
      </w:pPr>
      <w:r w:rsidRPr="00F56BB4">
        <w:t xml:space="preserve">совместно с директором </w:t>
      </w:r>
      <w:r>
        <w:t>ГБОУ «Лаишевская школа – интернат»</w:t>
      </w:r>
      <w:r w:rsidRPr="00F56BB4">
        <w:t>готовить информационные и аналитические материалы о деятельности образовательного учреждения для опубликования в средствах массовой информации.</w:t>
      </w:r>
    </w:p>
    <w:p w:rsidR="00007EBE" w:rsidRPr="00F56BB4" w:rsidRDefault="00007EBE" w:rsidP="00B7615C">
      <w:pPr>
        <w:shd w:val="clear" w:color="auto" w:fill="FFFFFF"/>
        <w:jc w:val="both"/>
      </w:pPr>
      <w:r w:rsidRPr="00F56BB4">
        <w:t xml:space="preserve">5.3. Совет </w:t>
      </w:r>
      <w:r>
        <w:t>учреждения</w:t>
      </w:r>
      <w:r w:rsidRPr="00F56BB4">
        <w:t xml:space="preserve"> несет ответственность за:</w:t>
      </w:r>
    </w:p>
    <w:p w:rsidR="00007EBE" w:rsidRPr="00F56BB4" w:rsidRDefault="00007EBE" w:rsidP="00B7615C">
      <w:pPr>
        <w:numPr>
          <w:ilvl w:val="0"/>
          <w:numId w:val="6"/>
        </w:numPr>
        <w:shd w:val="clear" w:color="auto" w:fill="FFFFFF"/>
        <w:jc w:val="both"/>
      </w:pPr>
      <w:r w:rsidRPr="00F56BB4">
        <w:t>выполнение плана работы;</w:t>
      </w:r>
    </w:p>
    <w:p w:rsidR="00007EBE" w:rsidRPr="00F56BB4" w:rsidRDefault="00007EBE" w:rsidP="00B7615C">
      <w:pPr>
        <w:numPr>
          <w:ilvl w:val="0"/>
          <w:numId w:val="6"/>
        </w:numPr>
        <w:shd w:val="clear" w:color="auto" w:fill="FFFFFF"/>
        <w:jc w:val="both"/>
      </w:pPr>
      <w:r w:rsidRPr="00F56BB4">
        <w:t>соблюдение законодательства Российской Федерации об образовании;</w:t>
      </w:r>
    </w:p>
    <w:p w:rsidR="00007EBE" w:rsidRPr="00F56BB4" w:rsidRDefault="00007EBE" w:rsidP="00B7615C">
      <w:pPr>
        <w:numPr>
          <w:ilvl w:val="0"/>
          <w:numId w:val="6"/>
        </w:numPr>
        <w:shd w:val="clear" w:color="auto" w:fill="FFFFFF"/>
        <w:jc w:val="both"/>
      </w:pPr>
      <w:r w:rsidRPr="00F56BB4">
        <w:t>компетентность принимаемых решений;</w:t>
      </w:r>
    </w:p>
    <w:p w:rsidR="00007EBE" w:rsidRPr="00F56BB4" w:rsidRDefault="00007EBE" w:rsidP="00B7615C">
      <w:pPr>
        <w:numPr>
          <w:ilvl w:val="0"/>
          <w:numId w:val="6"/>
        </w:numPr>
        <w:shd w:val="clear" w:color="auto" w:fill="FFFFFF"/>
        <w:jc w:val="both"/>
      </w:pPr>
      <w:r w:rsidRPr="00F56BB4">
        <w:t xml:space="preserve">развитие принципов самоуправления </w:t>
      </w:r>
      <w:r>
        <w:t>ГБОУ «Лаишевская школа – интернат»</w:t>
      </w:r>
      <w:r w:rsidRPr="00F56BB4">
        <w:t>;</w:t>
      </w:r>
    </w:p>
    <w:p w:rsidR="00007EBE" w:rsidRPr="00F56BB4" w:rsidRDefault="00007EBE" w:rsidP="00B7615C">
      <w:pPr>
        <w:numPr>
          <w:ilvl w:val="0"/>
          <w:numId w:val="6"/>
        </w:numPr>
        <w:shd w:val="clear" w:color="auto" w:fill="FFFFFF"/>
        <w:jc w:val="both"/>
      </w:pPr>
      <w:r w:rsidRPr="00F56BB4">
        <w:t xml:space="preserve">упрочнение авторитетности </w:t>
      </w:r>
      <w:r>
        <w:t>ГБОУ «Лаишевская школа – интернат»</w:t>
      </w:r>
      <w:r w:rsidRPr="00F56BB4">
        <w:t>.</w:t>
      </w:r>
    </w:p>
    <w:p w:rsidR="00007EBE" w:rsidRPr="00F56BB4" w:rsidRDefault="00007EBE" w:rsidP="00B7615C">
      <w:pPr>
        <w:shd w:val="clear" w:color="auto" w:fill="FFFFFF"/>
        <w:jc w:val="both"/>
      </w:pPr>
      <w:r w:rsidRPr="00F56BB4">
        <w:t>5.4. В случае возникновения конфликта между Советом и директором школы (несогласия директора с решением Совета и/или несогласия Совета с решением (приказом) директора), который не может быть урегулирован путем переговоров, решение по конфликтному вопросу выносится на рассмотрение Комиссии по урегулированию споров между участниками образовательных отношений.</w:t>
      </w:r>
    </w:p>
    <w:p w:rsidR="00007EBE" w:rsidRPr="00F56BB4" w:rsidRDefault="00007EBE" w:rsidP="00B7615C">
      <w:pPr>
        <w:shd w:val="clear" w:color="auto" w:fill="FFFFFF"/>
        <w:jc w:val="both"/>
      </w:pPr>
      <w:r w:rsidRPr="00F56BB4">
        <w:t>5.5. Член Совета выводится из его состава по решению Совета в следующих случаях:</w:t>
      </w:r>
    </w:p>
    <w:p w:rsidR="00007EBE" w:rsidRPr="00F56BB4" w:rsidRDefault="00007EBE" w:rsidP="00B7615C">
      <w:pPr>
        <w:numPr>
          <w:ilvl w:val="0"/>
          <w:numId w:val="1"/>
        </w:numPr>
        <w:shd w:val="clear" w:color="auto" w:fill="FFFFFF"/>
        <w:jc w:val="both"/>
      </w:pPr>
      <w:r w:rsidRPr="00F56BB4">
        <w:t>по желанию члена Совета, выраженному в письменной форме;</w:t>
      </w:r>
    </w:p>
    <w:p w:rsidR="00007EBE" w:rsidRPr="00F56BB4" w:rsidRDefault="00007EBE" w:rsidP="00B7615C">
      <w:pPr>
        <w:numPr>
          <w:ilvl w:val="0"/>
          <w:numId w:val="1"/>
        </w:numPr>
        <w:shd w:val="clear" w:color="auto" w:fill="FFFFFF"/>
        <w:jc w:val="both"/>
      </w:pPr>
      <w:r w:rsidRPr="00F56BB4">
        <w:t>при увольнении с работы директора общеобразовательного учреждения, или увольнении работника общеобразовательного учреждения, избранного членом Совета, если они не могут быть кооптированы (и/или не кооптируются) в состав Совета после увольнения;</w:t>
      </w:r>
    </w:p>
    <w:p w:rsidR="00007EBE" w:rsidRPr="00F56BB4" w:rsidRDefault="00007EBE" w:rsidP="00B7615C">
      <w:pPr>
        <w:numPr>
          <w:ilvl w:val="0"/>
          <w:numId w:val="1"/>
        </w:numPr>
        <w:shd w:val="clear" w:color="auto" w:fill="FFFFFF"/>
        <w:jc w:val="both"/>
      </w:pPr>
      <w:r w:rsidRPr="00F56BB4">
        <w:t>в связи с окончанием общеобразовательного учреждения или отчислением (переводом) обучающегося, представляющего в Совете обучающихся, если он не может быть кооптирован (и/или не кооптируются) в члены Совета после окончания общеобразовательного учреждения;</w:t>
      </w:r>
    </w:p>
    <w:p w:rsidR="00007EBE" w:rsidRPr="00F56BB4" w:rsidRDefault="00007EBE" w:rsidP="00B7615C">
      <w:pPr>
        <w:numPr>
          <w:ilvl w:val="0"/>
          <w:numId w:val="1"/>
        </w:numPr>
        <w:shd w:val="clear" w:color="auto" w:fill="FFFFFF"/>
        <w:jc w:val="both"/>
      </w:pPr>
      <w:r w:rsidRPr="00F56BB4">
        <w:t>в случае совершения противоправных действий, несовместимых с членством в Совете;</w:t>
      </w:r>
    </w:p>
    <w:p w:rsidR="00007EBE" w:rsidRPr="00F56BB4" w:rsidRDefault="00007EBE" w:rsidP="00B7615C">
      <w:pPr>
        <w:numPr>
          <w:ilvl w:val="0"/>
          <w:numId w:val="1"/>
        </w:numPr>
        <w:shd w:val="clear" w:color="auto" w:fill="FFFFFF"/>
        <w:jc w:val="both"/>
      </w:pPr>
      <w:r w:rsidRPr="00F56BB4">
        <w:t>при выявлении следующих обстоятельств, препятствующих участию члена Совета в работе Совета: лишение родительских прав, судебное запрещение заниматься педагогической и иной деятельностью, связанной с работой с детьми, признание по решению суда недееспособным, наличие неснятой или непогашенной судимости за совершение уголовного преступления.</w:t>
      </w:r>
    </w:p>
    <w:p w:rsidR="00007EBE" w:rsidRPr="00F56BB4" w:rsidRDefault="00007EBE" w:rsidP="00B7615C">
      <w:pPr>
        <w:shd w:val="clear" w:color="auto" w:fill="FFFFFF"/>
        <w:jc w:val="both"/>
      </w:pPr>
      <w:r w:rsidRPr="00F56BB4">
        <w:t>5.6. После вывода (выхода) из состава Совета его члена Совет принимает меры для замещения выбывшего члена (посредством довыборов либо кооптации).</w:t>
      </w:r>
    </w:p>
    <w:p w:rsidR="00007EBE" w:rsidRPr="00F56BB4" w:rsidRDefault="00007EBE" w:rsidP="00B7615C">
      <w:pPr>
        <w:shd w:val="clear" w:color="auto" w:fill="FFFFFF"/>
        <w:jc w:val="both"/>
      </w:pPr>
      <w:r w:rsidRPr="00F56BB4">
        <w:t>5.7. В случае если Совет не проводит свои заседания в течение полугода, он подлежит роспуску. Новое формирование состава Совета может осуществляться по установленной процедуре.</w:t>
      </w:r>
    </w:p>
    <w:p w:rsidR="00007EBE" w:rsidRPr="00F56BB4" w:rsidRDefault="00007EBE" w:rsidP="00B7615C">
      <w:pPr>
        <w:shd w:val="clear" w:color="auto" w:fill="FFFFFF"/>
        <w:jc w:val="both"/>
      </w:pPr>
    </w:p>
    <w:p w:rsidR="00007EBE" w:rsidRPr="00F56BB4" w:rsidRDefault="00007EBE" w:rsidP="00B7615C">
      <w:pPr>
        <w:shd w:val="clear" w:color="auto" w:fill="FFFFFF"/>
        <w:jc w:val="center"/>
        <w:rPr>
          <w:b/>
        </w:rPr>
      </w:pPr>
      <w:r w:rsidRPr="00F56BB4">
        <w:rPr>
          <w:b/>
        </w:rPr>
        <w:t>6. ДЕЛОПРОИЗВОДСТВО</w:t>
      </w:r>
    </w:p>
    <w:p w:rsidR="00007EBE" w:rsidRPr="00F56BB4" w:rsidRDefault="00007EBE" w:rsidP="00B7615C">
      <w:pPr>
        <w:shd w:val="clear" w:color="auto" w:fill="FFFFFF"/>
      </w:pPr>
      <w:r w:rsidRPr="00F56BB4">
        <w:t>6</w:t>
      </w:r>
      <w:r>
        <w:t>.1. Ежегодные планы Совета учреждения</w:t>
      </w:r>
      <w:r w:rsidRPr="00F56BB4">
        <w:t xml:space="preserve">, отчеты о его деятельности входят в номенклатуру дел </w:t>
      </w:r>
      <w:r>
        <w:t>ГБОУ «Лаишевская школа – интернат»</w:t>
      </w:r>
      <w:r w:rsidRPr="00F56BB4">
        <w:t xml:space="preserve"> . </w:t>
      </w:r>
    </w:p>
    <w:p w:rsidR="00007EBE" w:rsidRPr="00F56BB4" w:rsidRDefault="00007EBE" w:rsidP="00B7615C">
      <w:pPr>
        <w:shd w:val="clear" w:color="auto" w:fill="FFFFFF"/>
      </w:pPr>
      <w:r w:rsidRPr="00F56BB4">
        <w:t xml:space="preserve">6.2. Протоколы заседаний Совета </w:t>
      </w:r>
      <w:r>
        <w:t>учреждения</w:t>
      </w:r>
      <w:r w:rsidRPr="00F56BB4">
        <w:t xml:space="preserve">, его решения оформляются секретарем в книгу протоколов заседаний Совета, каждый протокол подписывается председателем Совета и секретарем. Книга протоколов заседаний Совета </w:t>
      </w:r>
      <w:r>
        <w:t>ГБОУ «Лаишевская школа – интернат»</w:t>
      </w:r>
      <w:r w:rsidRPr="00F56BB4">
        <w:t>вносится в номенклатуру дел школы и хранится в канцелярии.</w:t>
      </w:r>
    </w:p>
    <w:p w:rsidR="00007EBE" w:rsidRDefault="00007EBE" w:rsidP="00B7615C">
      <w:pPr>
        <w:shd w:val="clear" w:color="auto" w:fill="FFFFFF"/>
      </w:pPr>
      <w:r w:rsidRPr="00F56BB4">
        <w:t xml:space="preserve">6.3. Обращения участников образовательного процесса с жалобами и предложениями по совершенствованию работы Совета рассматриваются председателем или членами Совета школы, по поручению председателя.  </w:t>
      </w:r>
    </w:p>
    <w:p w:rsidR="00007EBE" w:rsidRPr="00DD3FC3" w:rsidRDefault="00007EBE" w:rsidP="00B7615C">
      <w:pPr>
        <w:shd w:val="clear" w:color="auto" w:fill="FFFFFF"/>
        <w:rPr>
          <w:sz w:val="22"/>
        </w:rPr>
      </w:pPr>
    </w:p>
    <w:p w:rsidR="00007EBE" w:rsidRPr="00DD3FC3" w:rsidRDefault="00007EBE">
      <w:pPr>
        <w:rPr>
          <w:b/>
          <w:sz w:val="22"/>
        </w:rPr>
      </w:pPr>
      <w:r w:rsidRPr="00DD3FC3">
        <w:rPr>
          <w:sz w:val="22"/>
        </w:rPr>
        <w:t xml:space="preserve"> </w:t>
      </w:r>
      <w:r w:rsidRPr="00DD3FC3">
        <w:rPr>
          <w:b/>
        </w:rPr>
        <w:t>7. Срок действия данного локального акта - бессрочно</w:t>
      </w:r>
      <w:bookmarkStart w:id="0" w:name="_GoBack"/>
      <w:bookmarkEnd w:id="0"/>
    </w:p>
    <w:sectPr w:rsidR="00007EBE" w:rsidRPr="00DD3FC3" w:rsidSect="00B253D1">
      <w:footerReference w:type="even" r:id="rId8"/>
      <w:footerReference w:type="default" r:id="rId9"/>
      <w:pgSz w:w="11906" w:h="16838"/>
      <w:pgMar w:top="539" w:right="567" w:bottom="709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7EBE" w:rsidRDefault="00007EBE" w:rsidP="00D31662">
      <w:r>
        <w:separator/>
      </w:r>
    </w:p>
  </w:endnote>
  <w:endnote w:type="continuationSeparator" w:id="0">
    <w:p w:rsidR="00007EBE" w:rsidRDefault="00007EBE" w:rsidP="00D316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EBE" w:rsidRDefault="00007EBE" w:rsidP="00FF416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07EBE" w:rsidRDefault="00007EBE" w:rsidP="00B253D1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EBE" w:rsidRDefault="00007EBE" w:rsidP="00FF416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07EBE" w:rsidRDefault="00007EBE" w:rsidP="00B253D1">
    <w:pPr>
      <w:pStyle w:val="Footer"/>
      <w:ind w:right="360"/>
      <w:jc w:val="right"/>
    </w:pPr>
  </w:p>
  <w:p w:rsidR="00007EBE" w:rsidRDefault="00007EB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7EBE" w:rsidRDefault="00007EBE" w:rsidP="00D31662">
      <w:r>
        <w:separator/>
      </w:r>
    </w:p>
  </w:footnote>
  <w:footnote w:type="continuationSeparator" w:id="0">
    <w:p w:rsidR="00007EBE" w:rsidRDefault="00007EBE" w:rsidP="00D316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2B52329C"/>
    <w:multiLevelType w:val="hybridMultilevel"/>
    <w:tmpl w:val="72D842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7F04E0"/>
    <w:multiLevelType w:val="multilevel"/>
    <w:tmpl w:val="822A132E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cs="Times New Roman" w:hint="default"/>
      </w:rPr>
    </w:lvl>
  </w:abstractNum>
  <w:abstractNum w:abstractNumId="3">
    <w:nsid w:val="4E1C5C05"/>
    <w:multiLevelType w:val="multilevel"/>
    <w:tmpl w:val="CCF4536A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4">
    <w:nsid w:val="505E7048"/>
    <w:multiLevelType w:val="multilevel"/>
    <w:tmpl w:val="D09227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5">
    <w:nsid w:val="53F11E03"/>
    <w:multiLevelType w:val="hybridMultilevel"/>
    <w:tmpl w:val="22023038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621F1C3C"/>
    <w:multiLevelType w:val="hybridMultilevel"/>
    <w:tmpl w:val="D5C6AC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8E7F21"/>
    <w:multiLevelType w:val="multilevel"/>
    <w:tmpl w:val="C17C463A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323E"/>
    <w:rsid w:val="00007EBE"/>
    <w:rsid w:val="001D2F7F"/>
    <w:rsid w:val="00244154"/>
    <w:rsid w:val="002D5D68"/>
    <w:rsid w:val="002E7684"/>
    <w:rsid w:val="002F4946"/>
    <w:rsid w:val="00332875"/>
    <w:rsid w:val="00333B33"/>
    <w:rsid w:val="00390FA1"/>
    <w:rsid w:val="00433CC6"/>
    <w:rsid w:val="004E323E"/>
    <w:rsid w:val="00524B16"/>
    <w:rsid w:val="00533DA2"/>
    <w:rsid w:val="0058530B"/>
    <w:rsid w:val="008378B7"/>
    <w:rsid w:val="0088646F"/>
    <w:rsid w:val="00966FD7"/>
    <w:rsid w:val="009742B8"/>
    <w:rsid w:val="009F4658"/>
    <w:rsid w:val="00A32FB6"/>
    <w:rsid w:val="00A40E3C"/>
    <w:rsid w:val="00A75BBB"/>
    <w:rsid w:val="00B253D1"/>
    <w:rsid w:val="00B7615C"/>
    <w:rsid w:val="00BB7FFB"/>
    <w:rsid w:val="00BE0F7E"/>
    <w:rsid w:val="00C574A9"/>
    <w:rsid w:val="00CB5116"/>
    <w:rsid w:val="00CB6A9E"/>
    <w:rsid w:val="00CD354F"/>
    <w:rsid w:val="00D135BA"/>
    <w:rsid w:val="00D31662"/>
    <w:rsid w:val="00DA3947"/>
    <w:rsid w:val="00DD3FC3"/>
    <w:rsid w:val="00E77C96"/>
    <w:rsid w:val="00F26129"/>
    <w:rsid w:val="00F56BB4"/>
    <w:rsid w:val="00FA7F5B"/>
    <w:rsid w:val="00FF4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15C"/>
    <w:pPr>
      <w:suppressAutoHyphens/>
    </w:pPr>
    <w:rPr>
      <w:rFonts w:ascii="Times New Roman" w:eastAsia="Times New Roman" w:hAnsi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BodyText"/>
    <w:uiPriority w:val="99"/>
    <w:rsid w:val="00B7615C"/>
    <w:rPr>
      <w:rFonts w:cs="Mangal"/>
    </w:rPr>
  </w:style>
  <w:style w:type="paragraph" w:customStyle="1" w:styleId="Default">
    <w:name w:val="Default"/>
    <w:uiPriority w:val="99"/>
    <w:rsid w:val="00B7615C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rsid w:val="00B7615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B7615C"/>
    <w:rPr>
      <w:rFonts w:ascii="Times New Roman" w:hAnsi="Times New Roman" w:cs="Times New Roman"/>
      <w:sz w:val="24"/>
      <w:szCs w:val="24"/>
      <w:lang w:eastAsia="zh-CN"/>
    </w:rPr>
  </w:style>
  <w:style w:type="paragraph" w:customStyle="1" w:styleId="ParagraphStyle">
    <w:name w:val="Paragraph Style"/>
    <w:uiPriority w:val="99"/>
    <w:rsid w:val="00B7615C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customStyle="1" w:styleId="Centered">
    <w:name w:val="Centered"/>
    <w:uiPriority w:val="99"/>
    <w:rsid w:val="00B7615C"/>
    <w:pPr>
      <w:widowControl w:val="0"/>
      <w:autoSpaceDE w:val="0"/>
      <w:autoSpaceDN w:val="0"/>
      <w:adjustRightInd w:val="0"/>
      <w:jc w:val="center"/>
    </w:pPr>
    <w:rPr>
      <w:rFonts w:ascii="Arial" w:eastAsia="Times New Roman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B761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615C"/>
    <w:rPr>
      <w:rFonts w:ascii="Tahoma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rsid w:val="00D31662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D31662"/>
    <w:rPr>
      <w:rFonts w:ascii="Times New Roma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rsid w:val="00D3166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31662"/>
    <w:rPr>
      <w:rFonts w:ascii="Times New Roman" w:hAnsi="Times New Roman" w:cs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99"/>
    <w:qFormat/>
    <w:rsid w:val="009742B8"/>
    <w:pPr>
      <w:ind w:left="720"/>
      <w:contextualSpacing/>
    </w:pPr>
  </w:style>
  <w:style w:type="paragraph" w:styleId="NoSpacing">
    <w:name w:val="No Spacing"/>
    <w:uiPriority w:val="99"/>
    <w:qFormat/>
    <w:rsid w:val="0058530B"/>
    <w:rPr>
      <w:lang w:eastAsia="en-US"/>
    </w:rPr>
  </w:style>
  <w:style w:type="character" w:styleId="PageNumber">
    <w:name w:val="page number"/>
    <w:basedOn w:val="DefaultParagraphFont"/>
    <w:uiPriority w:val="99"/>
    <w:rsid w:val="00B253D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0088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90</TotalTime>
  <Pages>3</Pages>
  <Words>1006</Words>
  <Characters>5737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</dc:creator>
  <cp:keywords/>
  <dc:description/>
  <cp:lastModifiedBy>Customer</cp:lastModifiedBy>
  <cp:revision>14</cp:revision>
  <cp:lastPrinted>2019-11-22T13:39:00Z</cp:lastPrinted>
  <dcterms:created xsi:type="dcterms:W3CDTF">2017-05-17T07:19:00Z</dcterms:created>
  <dcterms:modified xsi:type="dcterms:W3CDTF">2019-11-23T05:55:00Z</dcterms:modified>
</cp:coreProperties>
</file>